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425E18">
      <w:pPr>
        <w:rPr>
          <w:rFonts w:hint="eastAsia" w:ascii="黑体" w:hAnsi="黑体" w:eastAsia="黑体" w:cs="黑体"/>
          <w:b/>
          <w:color w:val="auto"/>
          <w:sz w:val="44"/>
          <w:szCs w:val="44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color w:val="auto"/>
          <w:sz w:val="44"/>
          <w:szCs w:val="44"/>
        </w:rPr>
        <w:t>附件：</w:t>
      </w:r>
    </w:p>
    <w:p w14:paraId="5420B22F">
      <w:pPr>
        <w:spacing w:line="360" w:lineRule="auto"/>
        <w:jc w:val="center"/>
        <w:rPr>
          <w:rFonts w:hint="eastAsia" w:ascii="黑体" w:hAnsi="黑体" w:eastAsia="黑体"/>
          <w:b/>
          <w:bCs/>
          <w:color w:val="auto"/>
          <w:sz w:val="44"/>
          <w:szCs w:val="44"/>
        </w:rPr>
      </w:pPr>
      <w:r>
        <w:rPr>
          <w:rFonts w:hint="eastAsia" w:ascii="黑体" w:hAnsi="黑体" w:eastAsia="黑体"/>
          <w:b/>
          <w:bCs/>
          <w:color w:val="auto"/>
          <w:sz w:val="44"/>
          <w:szCs w:val="44"/>
        </w:rPr>
        <w:t>项目用地位置示意图</w:t>
      </w:r>
    </w:p>
    <w:p w14:paraId="05608B78">
      <w:pPr>
        <w:spacing w:line="360" w:lineRule="auto"/>
        <w:jc w:val="center"/>
        <w:rPr>
          <w:rFonts w:hint="eastAsia" w:ascii="黑体" w:hAnsi="黑体" w:eastAsia="黑体"/>
          <w:b/>
          <w:bCs/>
          <w:color w:val="auto"/>
          <w:sz w:val="44"/>
          <w:szCs w:val="44"/>
        </w:rPr>
      </w:pPr>
    </w:p>
    <w:p w14:paraId="63D33EA0">
      <w:pPr>
        <w:spacing w:line="360" w:lineRule="auto"/>
        <w:jc w:val="center"/>
        <w:rPr>
          <w:rFonts w:hint="eastAsia" w:ascii="黑体" w:hAnsi="黑体" w:eastAsia="黑体"/>
          <w:b/>
          <w:color w:val="auto"/>
          <w:spacing w:val="-20"/>
          <w:sz w:val="44"/>
          <w:szCs w:val="44"/>
        </w:rPr>
      </w:pPr>
      <w:r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8131175</wp:posOffset>
                </wp:positionH>
                <wp:positionV relativeFrom="paragraph">
                  <wp:posOffset>2362835</wp:posOffset>
                </wp:positionV>
                <wp:extent cx="2210435" cy="824865"/>
                <wp:effectExtent l="4445" t="5080" r="10160" b="404495"/>
                <wp:wrapNone/>
                <wp:docPr id="2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824865"/>
                        </a:xfrm>
                        <a:prstGeom prst="wedgeRoundRectCallout">
                          <a:avLst>
                            <a:gd name="adj1" fmla="val -40491"/>
                            <a:gd name="adj2" fmla="val 974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76BD5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中航湛江雷高风电场项目(40兆瓦)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62" type="#_x0000_t62" style="position:absolute;left:0pt;margin-left:640.25pt;margin-top:186.05pt;height:64.95pt;width:174.05pt;z-index:251659264;mso-width-relative:page;mso-height-relative:page;" fillcolor="#FFFFFF" filled="t" stroked="t" coordsize="21600,21600" o:gfxdata="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rpUwj2wAAAA0BAAAPAAAAAAAA&#10;AAEAIAAAACIAAABkcnMvZG93bnJldi54bWxQSwECFAAUAAAACACHTuJAaQ3U4EgCAAC2BAAADgAA&#10;AAAAAAABACAAAAAqAQAAZHJzL2Uyb0RvYy54bWxQSwUGAAAAAAYABgBZAQAA5AUAAAAA&#10;" adj="2054,31843,14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876BD5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中航湛江雷高风电场项目(40兆瓦)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11525250" cy="641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first"/>
      <w:headerReference r:id="rId3" w:type="default"/>
      <w:footerReference r:id="rId4" w:type="default"/>
      <w:pgSz w:w="23814" w:h="16840" w:orient="landscape"/>
      <w:pgMar w:top="1531" w:right="1701" w:bottom="1531" w:left="1531" w:header="720" w:footer="720" w:gutter="0"/>
      <w:cols w:space="425" w:num="1"/>
      <w:titlePg/>
      <w:docGrid w:type="lines" w:linePitch="607" w:charSpace="-12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1D372">
    <w:pPr>
      <w:pStyle w:val="6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3</w:t>
    </w:r>
    <w:r>
      <w:rPr>
        <w:b/>
        <w:bCs/>
        <w:sz w:val="24"/>
        <w:szCs w:val="24"/>
      </w:rPr>
      <w:fldChar w:fldCharType="end"/>
    </w:r>
  </w:p>
  <w:p w14:paraId="59E98ADD">
    <w:pPr>
      <w:pStyle w:val="6"/>
      <w:ind w:right="360" w:firstLine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9A387">
    <w:pPr>
      <w:pStyle w:val="6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3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3</w:t>
    </w:r>
    <w:r>
      <w:rPr>
        <w:b/>
        <w:bCs/>
        <w:sz w:val="24"/>
        <w:szCs w:val="24"/>
      </w:rPr>
      <w:fldChar w:fldCharType="end"/>
    </w:r>
  </w:p>
  <w:p w14:paraId="03635421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C41C8"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57"/>
  <w:drawingGridVerticalSpacing w:val="60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zZTAyMzJlYjQyNTU1ZWVlZTdiYjY5NzcwYjExMDkifQ=="/>
  </w:docVars>
  <w:rsids>
    <w:rsidRoot w:val="001B0596"/>
    <w:rsid w:val="000055EE"/>
    <w:rsid w:val="00005DA7"/>
    <w:rsid w:val="00022ACD"/>
    <w:rsid w:val="00023D8B"/>
    <w:rsid w:val="000301D8"/>
    <w:rsid w:val="00032797"/>
    <w:rsid w:val="00037CB6"/>
    <w:rsid w:val="000405A1"/>
    <w:rsid w:val="0004063D"/>
    <w:rsid w:val="00040C8C"/>
    <w:rsid w:val="00047A52"/>
    <w:rsid w:val="000517C1"/>
    <w:rsid w:val="000565F8"/>
    <w:rsid w:val="00070877"/>
    <w:rsid w:val="00080AAE"/>
    <w:rsid w:val="000850D5"/>
    <w:rsid w:val="000A0034"/>
    <w:rsid w:val="000C594A"/>
    <w:rsid w:val="000C6A72"/>
    <w:rsid w:val="000D5285"/>
    <w:rsid w:val="001107EB"/>
    <w:rsid w:val="00111605"/>
    <w:rsid w:val="00123D45"/>
    <w:rsid w:val="0013644A"/>
    <w:rsid w:val="00140FCC"/>
    <w:rsid w:val="0015067E"/>
    <w:rsid w:val="0016034B"/>
    <w:rsid w:val="00161683"/>
    <w:rsid w:val="00170046"/>
    <w:rsid w:val="00184172"/>
    <w:rsid w:val="001866AF"/>
    <w:rsid w:val="001A50B3"/>
    <w:rsid w:val="001A5442"/>
    <w:rsid w:val="001A78C5"/>
    <w:rsid w:val="001B0596"/>
    <w:rsid w:val="001B5D4E"/>
    <w:rsid w:val="001C2D75"/>
    <w:rsid w:val="001D2599"/>
    <w:rsid w:val="001D7437"/>
    <w:rsid w:val="0021062F"/>
    <w:rsid w:val="002223DD"/>
    <w:rsid w:val="0022252C"/>
    <w:rsid w:val="00226AD4"/>
    <w:rsid w:val="00242C3D"/>
    <w:rsid w:val="00251691"/>
    <w:rsid w:val="002548A3"/>
    <w:rsid w:val="00264796"/>
    <w:rsid w:val="0027540B"/>
    <w:rsid w:val="002758F1"/>
    <w:rsid w:val="002833EE"/>
    <w:rsid w:val="00293CCF"/>
    <w:rsid w:val="002A629B"/>
    <w:rsid w:val="002A72A4"/>
    <w:rsid w:val="002B3B43"/>
    <w:rsid w:val="002C57F3"/>
    <w:rsid w:val="002D533E"/>
    <w:rsid w:val="002D56D2"/>
    <w:rsid w:val="002E69F5"/>
    <w:rsid w:val="002F2042"/>
    <w:rsid w:val="002F32E0"/>
    <w:rsid w:val="00301ADE"/>
    <w:rsid w:val="0031358B"/>
    <w:rsid w:val="00323C3A"/>
    <w:rsid w:val="00323E7D"/>
    <w:rsid w:val="00325757"/>
    <w:rsid w:val="00326C5C"/>
    <w:rsid w:val="003372F9"/>
    <w:rsid w:val="00342F6E"/>
    <w:rsid w:val="00346080"/>
    <w:rsid w:val="003464BB"/>
    <w:rsid w:val="00351A71"/>
    <w:rsid w:val="00363218"/>
    <w:rsid w:val="003637BE"/>
    <w:rsid w:val="003708FB"/>
    <w:rsid w:val="003805A1"/>
    <w:rsid w:val="003811EB"/>
    <w:rsid w:val="003A2432"/>
    <w:rsid w:val="003B352A"/>
    <w:rsid w:val="003C0B05"/>
    <w:rsid w:val="003C19EE"/>
    <w:rsid w:val="003D4BED"/>
    <w:rsid w:val="003D7273"/>
    <w:rsid w:val="003E5A5A"/>
    <w:rsid w:val="003F506C"/>
    <w:rsid w:val="00400F99"/>
    <w:rsid w:val="004154F6"/>
    <w:rsid w:val="00424530"/>
    <w:rsid w:val="00430D97"/>
    <w:rsid w:val="00433C7A"/>
    <w:rsid w:val="00442DE2"/>
    <w:rsid w:val="004443FF"/>
    <w:rsid w:val="0044745F"/>
    <w:rsid w:val="004514AF"/>
    <w:rsid w:val="00453BE6"/>
    <w:rsid w:val="00481ADC"/>
    <w:rsid w:val="004837C7"/>
    <w:rsid w:val="004A1237"/>
    <w:rsid w:val="004B1713"/>
    <w:rsid w:val="004B23DB"/>
    <w:rsid w:val="004B6347"/>
    <w:rsid w:val="004B671F"/>
    <w:rsid w:val="004B6D4A"/>
    <w:rsid w:val="004D7F96"/>
    <w:rsid w:val="004E2FD6"/>
    <w:rsid w:val="004E3D23"/>
    <w:rsid w:val="004E4C5F"/>
    <w:rsid w:val="004E4DB5"/>
    <w:rsid w:val="004E7CDE"/>
    <w:rsid w:val="004F595B"/>
    <w:rsid w:val="004F6143"/>
    <w:rsid w:val="004F6500"/>
    <w:rsid w:val="00501419"/>
    <w:rsid w:val="005045D0"/>
    <w:rsid w:val="005065D1"/>
    <w:rsid w:val="00512A17"/>
    <w:rsid w:val="00520560"/>
    <w:rsid w:val="00526F2E"/>
    <w:rsid w:val="005345E1"/>
    <w:rsid w:val="005476B8"/>
    <w:rsid w:val="0055350E"/>
    <w:rsid w:val="00553F8E"/>
    <w:rsid w:val="005653AD"/>
    <w:rsid w:val="0056727A"/>
    <w:rsid w:val="00571D6A"/>
    <w:rsid w:val="005737F0"/>
    <w:rsid w:val="005A1CC8"/>
    <w:rsid w:val="005A35D3"/>
    <w:rsid w:val="005A72F8"/>
    <w:rsid w:val="005C542E"/>
    <w:rsid w:val="005E215F"/>
    <w:rsid w:val="005F4731"/>
    <w:rsid w:val="0060777E"/>
    <w:rsid w:val="0061062C"/>
    <w:rsid w:val="00615A2E"/>
    <w:rsid w:val="006170EE"/>
    <w:rsid w:val="00617CD8"/>
    <w:rsid w:val="006316C4"/>
    <w:rsid w:val="0063308D"/>
    <w:rsid w:val="00663750"/>
    <w:rsid w:val="00674BC4"/>
    <w:rsid w:val="00693254"/>
    <w:rsid w:val="00693F4C"/>
    <w:rsid w:val="006A45AB"/>
    <w:rsid w:val="006A640D"/>
    <w:rsid w:val="006B4964"/>
    <w:rsid w:val="006C264D"/>
    <w:rsid w:val="006C329F"/>
    <w:rsid w:val="006D635E"/>
    <w:rsid w:val="00701C43"/>
    <w:rsid w:val="007029DF"/>
    <w:rsid w:val="007109B6"/>
    <w:rsid w:val="007128E4"/>
    <w:rsid w:val="00732E41"/>
    <w:rsid w:val="00732FE4"/>
    <w:rsid w:val="00737491"/>
    <w:rsid w:val="00745DF7"/>
    <w:rsid w:val="007534F1"/>
    <w:rsid w:val="00757721"/>
    <w:rsid w:val="00786815"/>
    <w:rsid w:val="00787048"/>
    <w:rsid w:val="00790CCF"/>
    <w:rsid w:val="007923CF"/>
    <w:rsid w:val="007A6FD0"/>
    <w:rsid w:val="007A7FFA"/>
    <w:rsid w:val="007D14F3"/>
    <w:rsid w:val="007E0CF0"/>
    <w:rsid w:val="0080782D"/>
    <w:rsid w:val="00812C23"/>
    <w:rsid w:val="008160E4"/>
    <w:rsid w:val="00817F53"/>
    <w:rsid w:val="00821921"/>
    <w:rsid w:val="00827472"/>
    <w:rsid w:val="00831EFC"/>
    <w:rsid w:val="0084380B"/>
    <w:rsid w:val="008501BA"/>
    <w:rsid w:val="00851782"/>
    <w:rsid w:val="008628D0"/>
    <w:rsid w:val="00863E0A"/>
    <w:rsid w:val="00870E40"/>
    <w:rsid w:val="0089384C"/>
    <w:rsid w:val="008A133F"/>
    <w:rsid w:val="008A2461"/>
    <w:rsid w:val="008B3C7A"/>
    <w:rsid w:val="008C0AA5"/>
    <w:rsid w:val="008C5DCE"/>
    <w:rsid w:val="008C7636"/>
    <w:rsid w:val="008D265F"/>
    <w:rsid w:val="008D7921"/>
    <w:rsid w:val="00907B36"/>
    <w:rsid w:val="00907DD4"/>
    <w:rsid w:val="00912D58"/>
    <w:rsid w:val="00914FE3"/>
    <w:rsid w:val="009233D3"/>
    <w:rsid w:val="009349F6"/>
    <w:rsid w:val="00942AE9"/>
    <w:rsid w:val="00943890"/>
    <w:rsid w:val="00952A42"/>
    <w:rsid w:val="00967CF5"/>
    <w:rsid w:val="00973054"/>
    <w:rsid w:val="00974113"/>
    <w:rsid w:val="009742E0"/>
    <w:rsid w:val="0097456B"/>
    <w:rsid w:val="0099033A"/>
    <w:rsid w:val="00997684"/>
    <w:rsid w:val="00997F3E"/>
    <w:rsid w:val="009A1303"/>
    <w:rsid w:val="009A4EA7"/>
    <w:rsid w:val="009B4345"/>
    <w:rsid w:val="009B44D0"/>
    <w:rsid w:val="009C0142"/>
    <w:rsid w:val="009C60EE"/>
    <w:rsid w:val="009D77A8"/>
    <w:rsid w:val="009E579C"/>
    <w:rsid w:val="009F0E19"/>
    <w:rsid w:val="009F1021"/>
    <w:rsid w:val="009F2170"/>
    <w:rsid w:val="00A36014"/>
    <w:rsid w:val="00A5361E"/>
    <w:rsid w:val="00A66904"/>
    <w:rsid w:val="00A753E6"/>
    <w:rsid w:val="00A75EEB"/>
    <w:rsid w:val="00A82FDF"/>
    <w:rsid w:val="00A934F8"/>
    <w:rsid w:val="00AA5DC2"/>
    <w:rsid w:val="00AC353A"/>
    <w:rsid w:val="00AD189A"/>
    <w:rsid w:val="00AE0BCE"/>
    <w:rsid w:val="00AE30E7"/>
    <w:rsid w:val="00AF1C06"/>
    <w:rsid w:val="00AF3E88"/>
    <w:rsid w:val="00AF508D"/>
    <w:rsid w:val="00B11B1F"/>
    <w:rsid w:val="00B13AE2"/>
    <w:rsid w:val="00B2284F"/>
    <w:rsid w:val="00B30F17"/>
    <w:rsid w:val="00B41455"/>
    <w:rsid w:val="00B50CB2"/>
    <w:rsid w:val="00B71533"/>
    <w:rsid w:val="00B718FC"/>
    <w:rsid w:val="00B76D6E"/>
    <w:rsid w:val="00B87FB6"/>
    <w:rsid w:val="00B919F1"/>
    <w:rsid w:val="00BA0E86"/>
    <w:rsid w:val="00BA0E94"/>
    <w:rsid w:val="00BA4BD5"/>
    <w:rsid w:val="00BA737D"/>
    <w:rsid w:val="00BB2434"/>
    <w:rsid w:val="00BC18D2"/>
    <w:rsid w:val="00BC36E4"/>
    <w:rsid w:val="00BC5C19"/>
    <w:rsid w:val="00BF2359"/>
    <w:rsid w:val="00BF37D4"/>
    <w:rsid w:val="00BF76D6"/>
    <w:rsid w:val="00C003D1"/>
    <w:rsid w:val="00C1210E"/>
    <w:rsid w:val="00C17EBF"/>
    <w:rsid w:val="00C23699"/>
    <w:rsid w:val="00C3010F"/>
    <w:rsid w:val="00C3084B"/>
    <w:rsid w:val="00C32850"/>
    <w:rsid w:val="00C34C40"/>
    <w:rsid w:val="00C35155"/>
    <w:rsid w:val="00C357ED"/>
    <w:rsid w:val="00C40A8C"/>
    <w:rsid w:val="00C464D6"/>
    <w:rsid w:val="00C54CBA"/>
    <w:rsid w:val="00C8142C"/>
    <w:rsid w:val="00C9540E"/>
    <w:rsid w:val="00C9667B"/>
    <w:rsid w:val="00CA7EB4"/>
    <w:rsid w:val="00CB38D4"/>
    <w:rsid w:val="00CC54C6"/>
    <w:rsid w:val="00CC5A6D"/>
    <w:rsid w:val="00CC6052"/>
    <w:rsid w:val="00CC75A2"/>
    <w:rsid w:val="00CC7CC5"/>
    <w:rsid w:val="00CD339A"/>
    <w:rsid w:val="00CD341A"/>
    <w:rsid w:val="00CD3F1D"/>
    <w:rsid w:val="00CE45B5"/>
    <w:rsid w:val="00CE792B"/>
    <w:rsid w:val="00CF1CF8"/>
    <w:rsid w:val="00CF6AC3"/>
    <w:rsid w:val="00D03F03"/>
    <w:rsid w:val="00D104FB"/>
    <w:rsid w:val="00D1587F"/>
    <w:rsid w:val="00D16A9F"/>
    <w:rsid w:val="00D20987"/>
    <w:rsid w:val="00D43BC6"/>
    <w:rsid w:val="00D50272"/>
    <w:rsid w:val="00D55A75"/>
    <w:rsid w:val="00D746DA"/>
    <w:rsid w:val="00D765E0"/>
    <w:rsid w:val="00D77DA8"/>
    <w:rsid w:val="00D81ADA"/>
    <w:rsid w:val="00D82F23"/>
    <w:rsid w:val="00D90BEE"/>
    <w:rsid w:val="00D95E1E"/>
    <w:rsid w:val="00DA2E0C"/>
    <w:rsid w:val="00DA3C87"/>
    <w:rsid w:val="00DB090E"/>
    <w:rsid w:val="00DB6054"/>
    <w:rsid w:val="00DB7744"/>
    <w:rsid w:val="00DC52D3"/>
    <w:rsid w:val="00DD2680"/>
    <w:rsid w:val="00DE490C"/>
    <w:rsid w:val="00DE7DDC"/>
    <w:rsid w:val="00DF3676"/>
    <w:rsid w:val="00E029CD"/>
    <w:rsid w:val="00E3237E"/>
    <w:rsid w:val="00E35484"/>
    <w:rsid w:val="00E57BB0"/>
    <w:rsid w:val="00E608F2"/>
    <w:rsid w:val="00E64C8B"/>
    <w:rsid w:val="00E779FB"/>
    <w:rsid w:val="00E77EF5"/>
    <w:rsid w:val="00E80914"/>
    <w:rsid w:val="00E80D51"/>
    <w:rsid w:val="00E81F12"/>
    <w:rsid w:val="00E87342"/>
    <w:rsid w:val="00EA063F"/>
    <w:rsid w:val="00EA466E"/>
    <w:rsid w:val="00EC5906"/>
    <w:rsid w:val="00ED0190"/>
    <w:rsid w:val="00ED19B8"/>
    <w:rsid w:val="00ED79B5"/>
    <w:rsid w:val="00EE48EE"/>
    <w:rsid w:val="00EF1227"/>
    <w:rsid w:val="00F04A52"/>
    <w:rsid w:val="00F04A99"/>
    <w:rsid w:val="00F110FE"/>
    <w:rsid w:val="00F11F4C"/>
    <w:rsid w:val="00F130C3"/>
    <w:rsid w:val="00F27660"/>
    <w:rsid w:val="00F34E5A"/>
    <w:rsid w:val="00F55A5D"/>
    <w:rsid w:val="00F718F1"/>
    <w:rsid w:val="00F76E9B"/>
    <w:rsid w:val="00F817FD"/>
    <w:rsid w:val="00F86FD1"/>
    <w:rsid w:val="00F87C72"/>
    <w:rsid w:val="00FA2A27"/>
    <w:rsid w:val="00FA6963"/>
    <w:rsid w:val="00FA7462"/>
    <w:rsid w:val="00FB2EEB"/>
    <w:rsid w:val="00FB6FBD"/>
    <w:rsid w:val="00FC15E2"/>
    <w:rsid w:val="00FC431C"/>
    <w:rsid w:val="00FC4A2E"/>
    <w:rsid w:val="00FC4A3E"/>
    <w:rsid w:val="00FC5C58"/>
    <w:rsid w:val="00FC60D5"/>
    <w:rsid w:val="00FD33DD"/>
    <w:rsid w:val="00FD4B59"/>
    <w:rsid w:val="00FD4F86"/>
    <w:rsid w:val="00FE3BC1"/>
    <w:rsid w:val="00FF090F"/>
    <w:rsid w:val="00FF401E"/>
    <w:rsid w:val="03F940F9"/>
    <w:rsid w:val="08F24482"/>
    <w:rsid w:val="09A15FE6"/>
    <w:rsid w:val="09A84B40"/>
    <w:rsid w:val="0B397091"/>
    <w:rsid w:val="0CFD1647"/>
    <w:rsid w:val="0F3051AE"/>
    <w:rsid w:val="11F34DC7"/>
    <w:rsid w:val="12D6667E"/>
    <w:rsid w:val="13245530"/>
    <w:rsid w:val="171B7E91"/>
    <w:rsid w:val="177951DF"/>
    <w:rsid w:val="188F61BA"/>
    <w:rsid w:val="19CD3931"/>
    <w:rsid w:val="1BF17A03"/>
    <w:rsid w:val="1F7D7E48"/>
    <w:rsid w:val="1F830373"/>
    <w:rsid w:val="20336198"/>
    <w:rsid w:val="21022930"/>
    <w:rsid w:val="218705A7"/>
    <w:rsid w:val="24E414B3"/>
    <w:rsid w:val="25E116AE"/>
    <w:rsid w:val="265476C9"/>
    <w:rsid w:val="28375860"/>
    <w:rsid w:val="283E4B96"/>
    <w:rsid w:val="295461AD"/>
    <w:rsid w:val="29EB1FEB"/>
    <w:rsid w:val="2BF328E6"/>
    <w:rsid w:val="2C1856FE"/>
    <w:rsid w:val="2C6B4623"/>
    <w:rsid w:val="2EF53AB0"/>
    <w:rsid w:val="33AA5217"/>
    <w:rsid w:val="351424F1"/>
    <w:rsid w:val="386A5CFA"/>
    <w:rsid w:val="3A3A7ADA"/>
    <w:rsid w:val="3ACC00C2"/>
    <w:rsid w:val="3CC203DB"/>
    <w:rsid w:val="3F903054"/>
    <w:rsid w:val="3FFA35EA"/>
    <w:rsid w:val="45BB5620"/>
    <w:rsid w:val="468E063F"/>
    <w:rsid w:val="472C5218"/>
    <w:rsid w:val="477C0611"/>
    <w:rsid w:val="4BA479E8"/>
    <w:rsid w:val="50E76B57"/>
    <w:rsid w:val="5622664D"/>
    <w:rsid w:val="57C81475"/>
    <w:rsid w:val="596B6FBD"/>
    <w:rsid w:val="59886011"/>
    <w:rsid w:val="5C5C6178"/>
    <w:rsid w:val="5DED2A90"/>
    <w:rsid w:val="5EAB7BD6"/>
    <w:rsid w:val="5F881C77"/>
    <w:rsid w:val="5FAA6092"/>
    <w:rsid w:val="61D84808"/>
    <w:rsid w:val="66187EB8"/>
    <w:rsid w:val="66B27F22"/>
    <w:rsid w:val="66EB050D"/>
    <w:rsid w:val="69400131"/>
    <w:rsid w:val="6F21258C"/>
    <w:rsid w:val="713538CF"/>
    <w:rsid w:val="71FC4233"/>
    <w:rsid w:val="740113BD"/>
    <w:rsid w:val="77B9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8"/>
    <w:qFormat/>
    <w:uiPriority w:val="0"/>
    <w:rPr>
      <w:rFonts w:ascii="宋体" w:eastAsia="宋体"/>
      <w:sz w:val="18"/>
      <w:szCs w:val="18"/>
    </w:rPr>
  </w:style>
  <w:style w:type="paragraph" w:styleId="3">
    <w:name w:val="annotation text"/>
    <w:basedOn w:val="1"/>
    <w:link w:val="19"/>
    <w:semiHidden/>
    <w:unhideWhenUsed/>
    <w:qFormat/>
    <w:uiPriority w:val="0"/>
    <w:pPr>
      <w:jc w:val="left"/>
    </w:pPr>
  </w:style>
  <w:style w:type="paragraph" w:styleId="4">
    <w:name w:val="Date"/>
    <w:basedOn w:val="1"/>
    <w:next w:val="1"/>
    <w:link w:val="16"/>
    <w:qFormat/>
    <w:uiPriority w:val="0"/>
    <w:pPr>
      <w:ind w:left="100" w:leftChars="2500"/>
    </w:pPr>
  </w:style>
  <w:style w:type="paragraph" w:styleId="5">
    <w:name w:val="Balloon Text"/>
    <w:basedOn w:val="1"/>
    <w:link w:val="21"/>
    <w:semiHidden/>
    <w:unhideWhenUsed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9">
    <w:name w:val="annotation subject"/>
    <w:basedOn w:val="3"/>
    <w:next w:val="3"/>
    <w:link w:val="20"/>
    <w:semiHidden/>
    <w:unhideWhenUsed/>
    <w:qFormat/>
    <w:uiPriority w:val="0"/>
    <w:rPr>
      <w:b/>
      <w:bCs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annotation reference"/>
    <w:basedOn w:val="11"/>
    <w:semiHidden/>
    <w:unhideWhenUsed/>
    <w:qFormat/>
    <w:uiPriority w:val="0"/>
    <w:rPr>
      <w:sz w:val="21"/>
      <w:szCs w:val="21"/>
    </w:rPr>
  </w:style>
  <w:style w:type="character" w:customStyle="1" w:styleId="16">
    <w:name w:val="日期 字符"/>
    <w:link w:val="4"/>
    <w:qFormat/>
    <w:uiPriority w:val="0"/>
    <w:rPr>
      <w:rFonts w:eastAsia="仿宋_GB2312"/>
      <w:kern w:val="2"/>
      <w:sz w:val="32"/>
      <w:szCs w:val="24"/>
    </w:rPr>
  </w:style>
  <w:style w:type="character" w:customStyle="1" w:styleId="17">
    <w:name w:val="页脚 字符"/>
    <w:link w:val="6"/>
    <w:qFormat/>
    <w:uiPriority w:val="99"/>
    <w:rPr>
      <w:rFonts w:eastAsia="仿宋_GB2312"/>
      <w:kern w:val="2"/>
      <w:sz w:val="18"/>
      <w:szCs w:val="18"/>
    </w:rPr>
  </w:style>
  <w:style w:type="character" w:customStyle="1" w:styleId="18">
    <w:name w:val="文档结构图 字符"/>
    <w:basedOn w:val="11"/>
    <w:link w:val="2"/>
    <w:qFormat/>
    <w:uiPriority w:val="0"/>
    <w:rPr>
      <w:rFonts w:ascii="宋体"/>
      <w:kern w:val="2"/>
      <w:sz w:val="18"/>
      <w:szCs w:val="18"/>
    </w:rPr>
  </w:style>
  <w:style w:type="character" w:customStyle="1" w:styleId="19">
    <w:name w:val="批注文字 字符"/>
    <w:basedOn w:val="11"/>
    <w:link w:val="3"/>
    <w:semiHidden/>
    <w:qFormat/>
    <w:uiPriority w:val="0"/>
    <w:rPr>
      <w:rFonts w:eastAsia="仿宋_GB2312"/>
      <w:kern w:val="2"/>
      <w:sz w:val="32"/>
      <w:szCs w:val="24"/>
    </w:rPr>
  </w:style>
  <w:style w:type="character" w:customStyle="1" w:styleId="20">
    <w:name w:val="批注主题 字符"/>
    <w:basedOn w:val="19"/>
    <w:link w:val="9"/>
    <w:semiHidden/>
    <w:qFormat/>
    <w:uiPriority w:val="0"/>
    <w:rPr>
      <w:rFonts w:eastAsia="仿宋_GB2312"/>
      <w:b/>
      <w:bCs/>
      <w:kern w:val="2"/>
      <w:sz w:val="32"/>
      <w:szCs w:val="24"/>
    </w:rPr>
  </w:style>
  <w:style w:type="character" w:customStyle="1" w:styleId="21">
    <w:name w:val="批注框文本 字符"/>
    <w:basedOn w:val="11"/>
    <w:link w:val="5"/>
    <w:semiHidden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2014&#26032;&#20989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2014新函</Template>
  <Company>WWW.YlmF.CoM</Company>
  <Pages>1</Pages>
  <Words>1219</Words>
  <Characters>1353</Characters>
  <Lines>10</Lines>
  <Paragraphs>2</Paragraphs>
  <TotalTime>2</TotalTime>
  <ScaleCrop>false</ScaleCrop>
  <LinksUpToDate>false</LinksUpToDate>
  <CharactersWithSpaces>1386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2020-10-14T01:31:00Z</dcterms:created>
  <dc:creator>黄漾漾</dc:creator>
  <cp:lastModifiedBy>WPS_1652082045</cp:lastModifiedBy>
  <cp:lastPrinted>2023-05-18T06:23:00Z</cp:lastPrinted>
  <dcterms:modified xsi:type="dcterms:W3CDTF">2025-05-14T03:47:29Z</dcterms:modified>
  <dc:title>湛国土资（信访）〔2014〕2号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FA0C69F3E7A94A2695F1B1253B0BBF4C_13</vt:lpwstr>
  </property>
  <property fmtid="{D5CDD505-2E9C-101B-9397-08002B2CF9AE}" pid="4" name="KSOTemplateDocerSaveRecord">
    <vt:lpwstr>eyJoZGlkIjoiODQ0NTljMGQwNWZhMzkxNWQ4OTJjZjU5M2EyMmNhNTYiLCJ1c2VySWQiOiIxMzY4OTY4MTEwIn0=</vt:lpwstr>
  </property>
</Properties>
</file>